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DAA" w:rsidRDefault="006D0DAA">
      <w:bookmarkStart w:id="0" w:name="_GoBack"/>
      <w:bookmarkEnd w:id="0"/>
    </w:p>
    <w:p w:rsidR="006C416B" w:rsidRDefault="006C416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437C8" w:rsidRDefault="00A73C2A" w:rsidP="00EB18DD">
      <w:pPr>
        <w:tabs>
          <w:tab w:val="left" w:pos="2384"/>
          <w:tab w:val="left" w:pos="8402"/>
        </w:tabs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="00EB18DD">
        <w:rPr>
          <w:rFonts w:ascii="Arial" w:hAnsi="Arial" w:cs="Arial"/>
          <w:b/>
          <w:bCs/>
          <w:color w:val="000000"/>
          <w:sz w:val="20"/>
          <w:szCs w:val="20"/>
        </w:rPr>
        <w:tab/>
      </w:r>
    </w:p>
    <w:p w:rsidR="006C416B" w:rsidRPr="006C416B" w:rsidRDefault="000D2E3D" w:rsidP="000D2E3D">
      <w:pPr>
        <w:tabs>
          <w:tab w:val="left" w:pos="2454"/>
          <w:tab w:val="center" w:pos="468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ab/>
      </w:r>
      <w:r>
        <w:rPr>
          <w:rFonts w:ascii="Arial" w:hAnsi="Arial" w:cs="Arial"/>
          <w:b/>
          <w:bCs/>
          <w:color w:val="000000"/>
          <w:sz w:val="28"/>
          <w:szCs w:val="28"/>
        </w:rPr>
        <w:tab/>
      </w:r>
      <w:r w:rsidR="006C416B" w:rsidRPr="006C416B">
        <w:rPr>
          <w:rFonts w:ascii="Arial" w:hAnsi="Arial" w:cs="Arial"/>
          <w:b/>
          <w:bCs/>
          <w:color w:val="000000"/>
          <w:sz w:val="28"/>
          <w:szCs w:val="28"/>
        </w:rPr>
        <w:t>Schedule of Activities</w:t>
      </w:r>
    </w:p>
    <w:p w:rsidR="00F437C8" w:rsidRDefault="00F437C8" w:rsidP="006C416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6C416B" w:rsidRDefault="009A5787" w:rsidP="006C416B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FRIDAY May </w:t>
      </w:r>
      <w:r w:rsidR="008C331F">
        <w:rPr>
          <w:rFonts w:ascii="Arial" w:hAnsi="Arial" w:cs="Arial"/>
          <w:b/>
          <w:bCs/>
          <w:color w:val="000000"/>
          <w:sz w:val="18"/>
          <w:szCs w:val="18"/>
        </w:rPr>
        <w:t>4</w:t>
      </w:r>
      <w:r w:rsidR="00750911">
        <w:rPr>
          <w:rFonts w:ascii="Arial" w:hAnsi="Arial" w:cs="Arial"/>
          <w:b/>
          <w:bCs/>
          <w:color w:val="000000"/>
          <w:sz w:val="18"/>
          <w:szCs w:val="18"/>
        </w:rPr>
        <w:t>, 2018</w:t>
      </w:r>
      <w:r w:rsidR="006C416B">
        <w:rPr>
          <w:rFonts w:ascii="Arial" w:hAnsi="Arial" w:cs="Arial"/>
          <w:b/>
          <w:bCs/>
          <w:color w:val="000000"/>
          <w:sz w:val="18"/>
          <w:szCs w:val="18"/>
        </w:rPr>
        <w:t xml:space="preserve">– </w:t>
      </w:r>
      <w:r w:rsidR="00535816">
        <w:rPr>
          <w:rFonts w:ascii="Arial" w:hAnsi="Arial" w:cs="Arial"/>
          <w:color w:val="000000"/>
          <w:sz w:val="18"/>
          <w:szCs w:val="18"/>
        </w:rPr>
        <w:t>Blackhawk Farms open test day</w:t>
      </w:r>
      <w:r w:rsidR="006C416B">
        <w:rPr>
          <w:rFonts w:ascii="Arial" w:hAnsi="Arial" w:cs="Arial"/>
          <w:color w:val="000000"/>
          <w:sz w:val="18"/>
          <w:szCs w:val="18"/>
        </w:rPr>
        <w:t>. The</w:t>
      </w:r>
      <w:r w:rsidR="00535816">
        <w:rPr>
          <w:rFonts w:ascii="Arial" w:hAnsi="Arial" w:cs="Arial"/>
          <w:color w:val="000000"/>
          <w:sz w:val="18"/>
          <w:szCs w:val="18"/>
        </w:rPr>
        <w:t>se test days are provided by BHF</w:t>
      </w:r>
      <w:r w:rsidR="006C416B">
        <w:rPr>
          <w:rFonts w:ascii="Arial" w:hAnsi="Arial" w:cs="Arial"/>
          <w:color w:val="000000"/>
          <w:sz w:val="18"/>
          <w:szCs w:val="18"/>
        </w:rPr>
        <w:t xml:space="preserve"> and not covered under event sanction. </w:t>
      </w:r>
      <w:r w:rsidR="00226788">
        <w:rPr>
          <w:rFonts w:ascii="Arial" w:hAnsi="Arial" w:cs="Arial"/>
          <w:color w:val="000000"/>
          <w:sz w:val="18"/>
          <w:szCs w:val="18"/>
        </w:rPr>
        <w:t xml:space="preserve">Call Blackhawks </w:t>
      </w:r>
      <w:r w:rsidR="005B0FEF">
        <w:rPr>
          <w:rFonts w:ascii="Arial" w:hAnsi="Arial" w:cs="Arial"/>
          <w:color w:val="000000"/>
          <w:sz w:val="18"/>
          <w:szCs w:val="18"/>
        </w:rPr>
        <w:t>Farms at 815-389-2000 for additional information.</w:t>
      </w:r>
    </w:p>
    <w:p w:rsidR="00F437C8" w:rsidRDefault="00F437C8" w:rsidP="006C416B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E066BD" w:rsidRDefault="008C331F" w:rsidP="00F437C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Friday, May 4</w:t>
      </w:r>
      <w:r w:rsidR="00750911">
        <w:rPr>
          <w:rFonts w:ascii="Arial" w:hAnsi="Arial" w:cs="Arial"/>
          <w:b/>
          <w:bCs/>
          <w:color w:val="000000"/>
          <w:sz w:val="18"/>
          <w:szCs w:val="18"/>
        </w:rPr>
        <w:t>, 2018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8"/>
        <w:gridCol w:w="2880"/>
        <w:gridCol w:w="1890"/>
        <w:gridCol w:w="2898"/>
      </w:tblGrid>
      <w:tr w:rsidR="001C1DFF" w:rsidRPr="004373BE" w:rsidTr="00454D6F">
        <w:tc>
          <w:tcPr>
            <w:tcW w:w="1908" w:type="dxa"/>
          </w:tcPr>
          <w:p w:rsidR="001C1DFF" w:rsidRPr="00ED0E15" w:rsidRDefault="001C1DFF" w:rsidP="00CB4C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ED0E15">
              <w:rPr>
                <w:rFonts w:ascii="Arial" w:hAnsi="Arial" w:cs="Arial"/>
                <w:bCs/>
                <w:sz w:val="18"/>
                <w:szCs w:val="18"/>
              </w:rPr>
              <w:t>9:00 AM – 11:30 AM</w:t>
            </w:r>
          </w:p>
        </w:tc>
        <w:tc>
          <w:tcPr>
            <w:tcW w:w="2880" w:type="dxa"/>
          </w:tcPr>
          <w:p w:rsidR="001C1DFF" w:rsidRPr="00ED0E15" w:rsidRDefault="001C1DFF" w:rsidP="00CB4C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ED0E15">
              <w:rPr>
                <w:rFonts w:ascii="Arial" w:hAnsi="Arial" w:cs="Arial"/>
                <w:bCs/>
                <w:sz w:val="18"/>
                <w:szCs w:val="18"/>
              </w:rPr>
              <w:t>Tech Inspection</w:t>
            </w:r>
            <w:r w:rsidR="00FC7534"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="00406C8A">
              <w:rPr>
                <w:rFonts w:ascii="Arial" w:hAnsi="Arial" w:cs="Arial"/>
                <w:bCs/>
                <w:sz w:val="18"/>
                <w:szCs w:val="18"/>
              </w:rPr>
              <w:t xml:space="preserve"> Annual only</w:t>
            </w:r>
          </w:p>
        </w:tc>
        <w:tc>
          <w:tcPr>
            <w:tcW w:w="1890" w:type="dxa"/>
          </w:tcPr>
          <w:p w:rsidR="001C1DFF" w:rsidRPr="005B0FEF" w:rsidRDefault="001C1DFF" w:rsidP="00CB4C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9:0</w:t>
            </w:r>
            <w:r w:rsidRPr="005B0FEF">
              <w:rPr>
                <w:rFonts w:ascii="Arial" w:hAnsi="Arial" w:cs="Arial"/>
                <w:bCs/>
                <w:sz w:val="18"/>
                <w:szCs w:val="18"/>
              </w:rPr>
              <w:t>0 AM – 12:0</w:t>
            </w:r>
            <w:r>
              <w:rPr>
                <w:rFonts w:ascii="Arial" w:hAnsi="Arial" w:cs="Arial"/>
                <w:bCs/>
                <w:sz w:val="18"/>
                <w:szCs w:val="18"/>
              </w:rPr>
              <w:t>0PM</w:t>
            </w:r>
          </w:p>
        </w:tc>
        <w:tc>
          <w:tcPr>
            <w:tcW w:w="2898" w:type="dxa"/>
          </w:tcPr>
          <w:p w:rsidR="001C1DFF" w:rsidRPr="005B0FEF" w:rsidRDefault="001C1DFF" w:rsidP="00CB4C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5B0FEF">
              <w:rPr>
                <w:rFonts w:ascii="Arial" w:hAnsi="Arial" w:cs="Arial"/>
                <w:bCs/>
                <w:sz w:val="18"/>
                <w:szCs w:val="18"/>
              </w:rPr>
              <w:t>Test Groups</w:t>
            </w:r>
          </w:p>
        </w:tc>
      </w:tr>
      <w:tr w:rsidR="001C1DFF" w:rsidRPr="004373BE" w:rsidTr="00454D6F">
        <w:tc>
          <w:tcPr>
            <w:tcW w:w="1908" w:type="dxa"/>
          </w:tcPr>
          <w:p w:rsidR="001C1DFF" w:rsidRPr="00ED0E15" w:rsidRDefault="001C1DFF" w:rsidP="00CB4C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ED0E15">
              <w:rPr>
                <w:rFonts w:ascii="Arial" w:hAnsi="Arial" w:cs="Arial"/>
                <w:bCs/>
                <w:sz w:val="18"/>
                <w:szCs w:val="18"/>
              </w:rPr>
              <w:t>1:00 PM – 4:00 PM</w:t>
            </w:r>
          </w:p>
        </w:tc>
        <w:tc>
          <w:tcPr>
            <w:tcW w:w="2880" w:type="dxa"/>
          </w:tcPr>
          <w:p w:rsidR="001C1DFF" w:rsidRPr="00ED0E15" w:rsidRDefault="001C1DFF" w:rsidP="00FC753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ED0E15">
              <w:rPr>
                <w:rFonts w:ascii="Arial" w:hAnsi="Arial" w:cs="Arial"/>
                <w:bCs/>
                <w:sz w:val="18"/>
                <w:szCs w:val="18"/>
              </w:rPr>
              <w:t>Tech Inspection</w:t>
            </w:r>
            <w:r w:rsidR="00FC7534"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="00406C8A">
              <w:rPr>
                <w:rFonts w:ascii="Arial" w:hAnsi="Arial" w:cs="Arial"/>
                <w:bCs/>
                <w:sz w:val="18"/>
                <w:szCs w:val="18"/>
              </w:rPr>
              <w:t xml:space="preserve"> Annual only</w:t>
            </w:r>
          </w:p>
        </w:tc>
        <w:tc>
          <w:tcPr>
            <w:tcW w:w="1890" w:type="dxa"/>
          </w:tcPr>
          <w:p w:rsidR="001C1DFF" w:rsidRPr="005B0FEF" w:rsidRDefault="001C1DFF" w:rsidP="00CB4C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5B0FEF">
              <w:rPr>
                <w:rFonts w:ascii="Arial" w:hAnsi="Arial" w:cs="Arial"/>
                <w:bCs/>
                <w:sz w:val="18"/>
                <w:szCs w:val="18"/>
              </w:rPr>
              <w:t>12:</w:t>
            </w:r>
            <w:r>
              <w:rPr>
                <w:rFonts w:ascii="Arial" w:hAnsi="Arial" w:cs="Arial"/>
                <w:bCs/>
                <w:sz w:val="18"/>
                <w:szCs w:val="18"/>
              </w:rPr>
              <w:t>00PM</w:t>
            </w:r>
          </w:p>
        </w:tc>
        <w:tc>
          <w:tcPr>
            <w:tcW w:w="2898" w:type="dxa"/>
          </w:tcPr>
          <w:p w:rsidR="001C1DFF" w:rsidRPr="005B0FEF" w:rsidRDefault="001C1DFF" w:rsidP="00CB4C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5B0FEF">
              <w:rPr>
                <w:rFonts w:ascii="Arial" w:hAnsi="Arial" w:cs="Arial"/>
                <w:bCs/>
                <w:sz w:val="18"/>
                <w:szCs w:val="18"/>
              </w:rPr>
              <w:t>Lunch</w:t>
            </w:r>
          </w:p>
        </w:tc>
      </w:tr>
      <w:tr w:rsidR="001C1DFF" w:rsidRPr="005B0FEF" w:rsidTr="00454D6F">
        <w:tc>
          <w:tcPr>
            <w:tcW w:w="1908" w:type="dxa"/>
          </w:tcPr>
          <w:p w:rsidR="001C1DFF" w:rsidRPr="005B0FEF" w:rsidRDefault="001C1DFF" w:rsidP="00CB4C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5B0FEF">
              <w:rPr>
                <w:rFonts w:ascii="Arial" w:hAnsi="Arial" w:cs="Arial"/>
                <w:bCs/>
                <w:sz w:val="18"/>
                <w:szCs w:val="18"/>
              </w:rPr>
              <w:t>5:30 PM – 8:30 PM</w:t>
            </w:r>
          </w:p>
        </w:tc>
        <w:tc>
          <w:tcPr>
            <w:tcW w:w="2880" w:type="dxa"/>
          </w:tcPr>
          <w:p w:rsidR="001C1DFF" w:rsidRPr="005B0FEF" w:rsidRDefault="001C1DFF" w:rsidP="00CB4C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5B0FEF">
              <w:rPr>
                <w:rFonts w:ascii="Arial" w:hAnsi="Arial" w:cs="Arial"/>
                <w:bCs/>
                <w:sz w:val="18"/>
                <w:szCs w:val="18"/>
              </w:rPr>
              <w:t>Registration</w:t>
            </w:r>
          </w:p>
        </w:tc>
        <w:tc>
          <w:tcPr>
            <w:tcW w:w="1890" w:type="dxa"/>
          </w:tcPr>
          <w:p w:rsidR="001C1DFF" w:rsidRPr="005B0FEF" w:rsidRDefault="001C1DFF" w:rsidP="00CB4C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5B0FEF">
              <w:rPr>
                <w:rFonts w:ascii="Arial" w:hAnsi="Arial" w:cs="Arial"/>
                <w:bCs/>
                <w:sz w:val="18"/>
                <w:szCs w:val="18"/>
              </w:rPr>
              <w:t>1:00 PM – 4:30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PM</w:t>
            </w:r>
          </w:p>
        </w:tc>
        <w:tc>
          <w:tcPr>
            <w:tcW w:w="2898" w:type="dxa"/>
          </w:tcPr>
          <w:p w:rsidR="001C1DFF" w:rsidRPr="005B0FEF" w:rsidRDefault="001C1DFF" w:rsidP="00CB4C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5B0FEF">
              <w:rPr>
                <w:rFonts w:ascii="Arial" w:hAnsi="Arial" w:cs="Arial"/>
                <w:bCs/>
                <w:sz w:val="18"/>
                <w:szCs w:val="18"/>
              </w:rPr>
              <w:t>Test Groups</w:t>
            </w:r>
          </w:p>
        </w:tc>
      </w:tr>
      <w:tr w:rsidR="001C1DFF" w:rsidRPr="005B0FEF" w:rsidTr="00454D6F">
        <w:tc>
          <w:tcPr>
            <w:tcW w:w="1908" w:type="dxa"/>
          </w:tcPr>
          <w:p w:rsidR="001C1DFF" w:rsidRPr="005B0FEF" w:rsidRDefault="001C1DFF" w:rsidP="00CB4C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5:30 PM – 8:30 PM</w:t>
            </w:r>
          </w:p>
        </w:tc>
        <w:tc>
          <w:tcPr>
            <w:tcW w:w="2880" w:type="dxa"/>
          </w:tcPr>
          <w:p w:rsidR="001C1DFF" w:rsidRPr="00FB5C5E" w:rsidRDefault="001C1DFF" w:rsidP="00FC753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FB5C5E">
              <w:rPr>
                <w:rFonts w:ascii="Arial" w:hAnsi="Arial" w:cs="Arial"/>
                <w:bCs/>
                <w:sz w:val="18"/>
                <w:szCs w:val="18"/>
              </w:rPr>
              <w:t>Tech Inspection</w:t>
            </w:r>
          </w:p>
        </w:tc>
        <w:tc>
          <w:tcPr>
            <w:tcW w:w="1890" w:type="dxa"/>
          </w:tcPr>
          <w:p w:rsidR="001C1DFF" w:rsidRPr="005B0FEF" w:rsidRDefault="001C1DFF" w:rsidP="00CB4C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898" w:type="dxa"/>
          </w:tcPr>
          <w:p w:rsidR="001C1DFF" w:rsidRPr="005B0FEF" w:rsidRDefault="001C1DFF" w:rsidP="00CB4C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F437C8" w:rsidRPr="005B0FEF" w:rsidRDefault="00F437C8" w:rsidP="00F437C8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:rsidR="00F437C8" w:rsidRPr="005B0FEF" w:rsidRDefault="00F437C8" w:rsidP="00F437C8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:rsidR="00893144" w:rsidRDefault="006C416B" w:rsidP="006C416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PLEASE NOTE: </w:t>
      </w:r>
      <w:r w:rsidRPr="006C416B">
        <w:rPr>
          <w:rFonts w:ascii="Arial" w:hAnsi="Arial" w:cs="Arial"/>
          <w:bCs/>
          <w:color w:val="000000"/>
          <w:sz w:val="18"/>
          <w:szCs w:val="18"/>
        </w:rPr>
        <w:t>Schedule</w:t>
      </w:r>
      <w:r w:rsidR="00B30552">
        <w:rPr>
          <w:rFonts w:ascii="Arial" w:hAnsi="Arial" w:cs="Arial"/>
          <w:bCs/>
          <w:color w:val="000000"/>
          <w:sz w:val="18"/>
          <w:szCs w:val="18"/>
        </w:rPr>
        <w:t xml:space="preserve">d session times are approximate </w:t>
      </w:r>
      <w:r w:rsidRPr="006C416B">
        <w:rPr>
          <w:rFonts w:ascii="Arial" w:hAnsi="Arial" w:cs="Arial"/>
          <w:bCs/>
          <w:color w:val="000000"/>
          <w:sz w:val="18"/>
          <w:szCs w:val="18"/>
        </w:rPr>
        <w:t>and are for planning purposes only.</w:t>
      </w:r>
      <w:r w:rsidR="007E7D6B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="00893144">
        <w:rPr>
          <w:rFonts w:ascii="Arial" w:hAnsi="Arial" w:cs="Arial"/>
          <w:bCs/>
          <w:color w:val="000000"/>
          <w:sz w:val="18"/>
          <w:szCs w:val="18"/>
        </w:rPr>
        <w:t>Run groups with less than 15 cars may be comb</w:t>
      </w:r>
      <w:r w:rsidR="006F7AF3">
        <w:rPr>
          <w:rFonts w:ascii="Arial" w:hAnsi="Arial" w:cs="Arial"/>
          <w:bCs/>
          <w:color w:val="000000"/>
          <w:sz w:val="18"/>
          <w:szCs w:val="18"/>
        </w:rPr>
        <w:t>ined by the Race Director</w:t>
      </w:r>
      <w:r w:rsidR="00893144">
        <w:rPr>
          <w:rFonts w:ascii="Arial" w:hAnsi="Arial" w:cs="Arial"/>
          <w:bCs/>
          <w:color w:val="000000"/>
          <w:sz w:val="18"/>
          <w:szCs w:val="18"/>
        </w:rPr>
        <w:t>.</w:t>
      </w:r>
      <w:r w:rsidR="007E7D6B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Pr="006C416B">
        <w:rPr>
          <w:rFonts w:ascii="Arial" w:hAnsi="Arial" w:cs="Arial"/>
          <w:bCs/>
          <w:color w:val="000000"/>
          <w:sz w:val="18"/>
          <w:szCs w:val="18"/>
        </w:rPr>
        <w:t xml:space="preserve">Actual start times may vary based on forces of nature and on-track incidents. Stewards will NOT take action on MINOR schedule changes. Starting times may be altered with </w:t>
      </w:r>
      <w:r w:rsidR="000803CD" w:rsidRPr="006C416B">
        <w:rPr>
          <w:rFonts w:ascii="Arial" w:hAnsi="Arial" w:cs="Arial"/>
          <w:bCs/>
          <w:color w:val="000000"/>
          <w:sz w:val="18"/>
          <w:szCs w:val="18"/>
        </w:rPr>
        <w:t>little</w:t>
      </w:r>
      <w:r w:rsidRPr="006C416B">
        <w:rPr>
          <w:rFonts w:ascii="Arial" w:hAnsi="Arial" w:cs="Arial"/>
          <w:bCs/>
          <w:color w:val="000000"/>
          <w:sz w:val="18"/>
          <w:szCs w:val="18"/>
        </w:rPr>
        <w:t xml:space="preserve"> or no notice. Please pay attention to the PA</w:t>
      </w:r>
      <w:r w:rsidR="008563D0">
        <w:rPr>
          <w:rFonts w:ascii="Arial" w:hAnsi="Arial" w:cs="Arial"/>
          <w:bCs/>
          <w:color w:val="000000"/>
          <w:sz w:val="18"/>
          <w:szCs w:val="18"/>
        </w:rPr>
        <w:t xml:space="preserve">. </w:t>
      </w:r>
    </w:p>
    <w:p w:rsidR="006C416B" w:rsidRPr="0018034F" w:rsidRDefault="006C416B" w:rsidP="008C331F">
      <w:pPr>
        <w:tabs>
          <w:tab w:val="right" w:pos="9360"/>
        </w:tabs>
        <w:autoSpaceDE w:val="0"/>
        <w:autoSpaceDN w:val="0"/>
        <w:adjustRightInd w:val="0"/>
        <w:rPr>
          <w:rFonts w:ascii="Arial" w:hAnsi="Arial" w:cs="Arial"/>
          <w:bCs/>
          <w:color w:val="000000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9"/>
        <w:gridCol w:w="2859"/>
        <w:gridCol w:w="222"/>
        <w:gridCol w:w="1857"/>
        <w:gridCol w:w="2888"/>
      </w:tblGrid>
      <w:tr w:rsidR="0018034F" w:rsidRPr="004373BE" w:rsidTr="000D7307">
        <w:trPr>
          <w:cantSplit/>
        </w:trPr>
        <w:tc>
          <w:tcPr>
            <w:tcW w:w="0" w:type="auto"/>
            <w:gridSpan w:val="2"/>
          </w:tcPr>
          <w:p w:rsidR="0018034F" w:rsidRPr="005B0FEF" w:rsidRDefault="0018034F" w:rsidP="00F56A3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Saturday, May 5, 2018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8034F" w:rsidRDefault="0018034F" w:rsidP="009566F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</w:tcPr>
          <w:p w:rsidR="0018034F" w:rsidRDefault="0018034F" w:rsidP="009566F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Sunday, May 6, 2018</w:t>
            </w:r>
          </w:p>
        </w:tc>
      </w:tr>
      <w:tr w:rsidR="0018034F" w:rsidRPr="004373BE" w:rsidTr="000D7307">
        <w:trPr>
          <w:cantSplit/>
        </w:trPr>
        <w:tc>
          <w:tcPr>
            <w:tcW w:w="0" w:type="auto"/>
            <w:gridSpan w:val="2"/>
          </w:tcPr>
          <w:p w:rsidR="0018034F" w:rsidRPr="007B2FB6" w:rsidRDefault="0018034F" w:rsidP="00A704D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7B2FB6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Combined </w:t>
            </w:r>
            <w:r w:rsidR="00A704D4">
              <w:rPr>
                <w:rFonts w:ascii="Arial" w:hAnsi="Arial" w:cs="Arial"/>
                <w:bCs/>
                <w:color w:val="000000"/>
                <w:sz w:val="16"/>
                <w:szCs w:val="16"/>
              </w:rPr>
              <w:t>p</w:t>
            </w:r>
            <w:r w:rsidRPr="007B2FB6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ractice </w:t>
            </w:r>
            <w:r w:rsidR="00A704D4">
              <w:rPr>
                <w:rFonts w:ascii="Arial" w:hAnsi="Arial" w:cs="Arial"/>
                <w:bCs/>
                <w:color w:val="000000"/>
                <w:sz w:val="16"/>
                <w:szCs w:val="16"/>
              </w:rPr>
              <w:t>g</w:t>
            </w:r>
            <w:r w:rsidRPr="007B2FB6">
              <w:rPr>
                <w:rFonts w:ascii="Arial" w:hAnsi="Arial" w:cs="Arial"/>
                <w:bCs/>
                <w:color w:val="000000"/>
                <w:sz w:val="16"/>
                <w:szCs w:val="16"/>
              </w:rPr>
              <w:t>roup sessions are 10 minutes per group.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8034F" w:rsidRDefault="0018034F" w:rsidP="009566F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</w:tcPr>
          <w:p w:rsidR="0018034F" w:rsidRPr="007B2FB6" w:rsidRDefault="0018034F" w:rsidP="00A704D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7B2FB6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Combined </w:t>
            </w:r>
            <w:r w:rsidR="00A704D4">
              <w:rPr>
                <w:rFonts w:ascii="Arial" w:hAnsi="Arial" w:cs="Arial"/>
                <w:bCs/>
                <w:color w:val="000000"/>
                <w:sz w:val="16"/>
                <w:szCs w:val="16"/>
              </w:rPr>
              <w:t>q</w:t>
            </w:r>
            <w:r w:rsidRPr="007B2FB6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ualifying </w:t>
            </w:r>
            <w:r w:rsidR="00A704D4">
              <w:rPr>
                <w:rFonts w:ascii="Arial" w:hAnsi="Arial" w:cs="Arial"/>
                <w:bCs/>
                <w:color w:val="000000"/>
                <w:sz w:val="16"/>
                <w:szCs w:val="16"/>
              </w:rPr>
              <w:t>g</w:t>
            </w:r>
            <w:r w:rsidRPr="007B2FB6">
              <w:rPr>
                <w:rFonts w:ascii="Arial" w:hAnsi="Arial" w:cs="Arial"/>
                <w:bCs/>
                <w:color w:val="000000"/>
                <w:sz w:val="16"/>
                <w:szCs w:val="16"/>
              </w:rPr>
              <w:t>roup sessions are 10 minutes per group.</w:t>
            </w:r>
          </w:p>
        </w:tc>
      </w:tr>
      <w:tr w:rsidR="00A704D4" w:rsidRPr="004373BE" w:rsidTr="000D7307">
        <w:trPr>
          <w:cantSplit/>
        </w:trPr>
        <w:tc>
          <w:tcPr>
            <w:tcW w:w="0" w:type="auto"/>
          </w:tcPr>
          <w:p w:rsidR="0018034F" w:rsidRPr="005B0FEF" w:rsidRDefault="0018034F" w:rsidP="00F56A3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6:45</w:t>
            </w:r>
            <w:r w:rsidRPr="005B0FEF">
              <w:rPr>
                <w:rFonts w:ascii="Arial" w:hAnsi="Arial" w:cs="Arial"/>
                <w:bCs/>
                <w:sz w:val="18"/>
                <w:szCs w:val="18"/>
              </w:rPr>
              <w:t xml:space="preserve"> AM – Noon</w:t>
            </w:r>
          </w:p>
        </w:tc>
        <w:tc>
          <w:tcPr>
            <w:tcW w:w="0" w:type="auto"/>
          </w:tcPr>
          <w:p w:rsidR="0018034F" w:rsidRPr="005B0FEF" w:rsidRDefault="0018034F" w:rsidP="00F56A3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5B0FEF">
              <w:rPr>
                <w:rFonts w:ascii="Arial" w:hAnsi="Arial" w:cs="Arial"/>
                <w:bCs/>
                <w:sz w:val="18"/>
                <w:szCs w:val="18"/>
              </w:rPr>
              <w:t>Registration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8034F" w:rsidRDefault="0018034F" w:rsidP="009566F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</w:tcPr>
          <w:p w:rsidR="0018034F" w:rsidRPr="005B0FEF" w:rsidRDefault="0018034F" w:rsidP="00F25E3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7:00</w:t>
            </w:r>
            <w:r w:rsidRPr="005B0FEF">
              <w:rPr>
                <w:rFonts w:ascii="Arial" w:hAnsi="Arial" w:cs="Arial"/>
                <w:bCs/>
                <w:sz w:val="18"/>
                <w:szCs w:val="18"/>
              </w:rPr>
              <w:t xml:space="preserve"> AM – 11:30 AM</w:t>
            </w:r>
          </w:p>
        </w:tc>
        <w:tc>
          <w:tcPr>
            <w:tcW w:w="0" w:type="auto"/>
          </w:tcPr>
          <w:p w:rsidR="0018034F" w:rsidRPr="005B0FEF" w:rsidRDefault="0018034F" w:rsidP="00F25E3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5B0FEF">
              <w:rPr>
                <w:rFonts w:ascii="Arial" w:hAnsi="Arial" w:cs="Arial"/>
                <w:bCs/>
                <w:sz w:val="18"/>
                <w:szCs w:val="18"/>
              </w:rPr>
              <w:t>Registration</w:t>
            </w:r>
          </w:p>
        </w:tc>
      </w:tr>
      <w:tr w:rsidR="00A704D4" w:rsidRPr="004373BE" w:rsidTr="000D7307">
        <w:trPr>
          <w:cantSplit/>
        </w:trPr>
        <w:tc>
          <w:tcPr>
            <w:tcW w:w="0" w:type="auto"/>
          </w:tcPr>
          <w:p w:rsidR="0018034F" w:rsidRPr="00ED0E15" w:rsidRDefault="0018034F" w:rsidP="00F56A3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ED0E15">
              <w:rPr>
                <w:rFonts w:ascii="Arial" w:hAnsi="Arial" w:cs="Arial"/>
                <w:bCs/>
                <w:sz w:val="18"/>
                <w:szCs w:val="18"/>
              </w:rPr>
              <w:t>7:30 AM</w:t>
            </w:r>
          </w:p>
        </w:tc>
        <w:tc>
          <w:tcPr>
            <w:tcW w:w="0" w:type="auto"/>
          </w:tcPr>
          <w:p w:rsidR="0018034F" w:rsidRPr="00ED0E15" w:rsidRDefault="0018034F" w:rsidP="00F56A3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ED0E15">
              <w:rPr>
                <w:rFonts w:ascii="Arial" w:hAnsi="Arial" w:cs="Arial"/>
                <w:bCs/>
                <w:sz w:val="18"/>
                <w:szCs w:val="18"/>
              </w:rPr>
              <w:t>Tech for late arrivals only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8034F" w:rsidRDefault="0018034F" w:rsidP="009566F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</w:tcPr>
          <w:p w:rsidR="0018034F" w:rsidRPr="004373BE" w:rsidRDefault="0018034F" w:rsidP="00F25E3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</w:tcPr>
          <w:p w:rsidR="0018034F" w:rsidRPr="004373BE" w:rsidRDefault="00B34D82" w:rsidP="00F25E3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Tech by appointment only</w:t>
            </w:r>
          </w:p>
        </w:tc>
      </w:tr>
      <w:tr w:rsidR="00B34D82" w:rsidRPr="004373BE" w:rsidTr="000D7307">
        <w:trPr>
          <w:cantSplit/>
        </w:trPr>
        <w:tc>
          <w:tcPr>
            <w:tcW w:w="0" w:type="auto"/>
          </w:tcPr>
          <w:p w:rsidR="00B34D82" w:rsidRPr="004373BE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8:10 – 8:30 AM</w:t>
            </w:r>
          </w:p>
        </w:tc>
        <w:tc>
          <w:tcPr>
            <w:tcW w:w="0" w:type="auto"/>
          </w:tcPr>
          <w:p w:rsidR="00B34D82" w:rsidRDefault="00B34D82" w:rsidP="000D730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20 min Practice Groups 1 &amp; 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B34D82" w:rsidRDefault="00B34D82" w:rsidP="009566F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</w:tcPr>
          <w:p w:rsidR="00B34D82" w:rsidRPr="004373BE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8:10 – 8:30 AM</w:t>
            </w:r>
          </w:p>
        </w:tc>
        <w:tc>
          <w:tcPr>
            <w:tcW w:w="0" w:type="auto"/>
          </w:tcPr>
          <w:p w:rsidR="00B34D82" w:rsidRPr="004373BE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20 min Qualifying Group 1 &amp; 2</w:t>
            </w:r>
          </w:p>
        </w:tc>
      </w:tr>
      <w:tr w:rsidR="00B34D82" w:rsidRPr="004373BE" w:rsidTr="000D7307">
        <w:trPr>
          <w:cantSplit/>
        </w:trPr>
        <w:tc>
          <w:tcPr>
            <w:tcW w:w="0" w:type="auto"/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8:40 – 9:00 AM</w:t>
            </w:r>
          </w:p>
        </w:tc>
        <w:tc>
          <w:tcPr>
            <w:tcW w:w="0" w:type="auto"/>
          </w:tcPr>
          <w:p w:rsidR="00B34D82" w:rsidRDefault="00B34D82" w:rsidP="0034306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20 min Practice Groups 3 &amp; 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B34D82" w:rsidRDefault="00B34D82" w:rsidP="009566F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8:40 – 9:00 AM</w:t>
            </w:r>
          </w:p>
        </w:tc>
        <w:tc>
          <w:tcPr>
            <w:tcW w:w="0" w:type="auto"/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20 min Qualifying Groups 3 &amp; 5</w:t>
            </w:r>
          </w:p>
        </w:tc>
      </w:tr>
      <w:tr w:rsidR="00B34D82" w:rsidRPr="004373BE" w:rsidTr="000D7307">
        <w:trPr>
          <w:cantSplit/>
        </w:trPr>
        <w:tc>
          <w:tcPr>
            <w:tcW w:w="0" w:type="auto"/>
          </w:tcPr>
          <w:p w:rsidR="00B34D82" w:rsidRDefault="00756DEF" w:rsidP="00756DE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9:10 - 9:30</w:t>
            </w:r>
            <w:r w:rsidR="00B34D82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AM</w:t>
            </w:r>
          </w:p>
        </w:tc>
        <w:tc>
          <w:tcPr>
            <w:tcW w:w="0" w:type="auto"/>
          </w:tcPr>
          <w:p w:rsidR="00B34D82" w:rsidRDefault="00756DEF" w:rsidP="0034306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20 min Practice Groups 4 &amp;</w:t>
            </w:r>
            <w:r w:rsidR="00B34D82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6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B34D82" w:rsidRDefault="00B34D82" w:rsidP="002106E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</w:tcPr>
          <w:p w:rsidR="00B34D82" w:rsidRDefault="00756DEF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9:10 - 9:3</w:t>
            </w:r>
            <w:r w:rsidR="00B34D82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 AM</w:t>
            </w:r>
          </w:p>
        </w:tc>
        <w:tc>
          <w:tcPr>
            <w:tcW w:w="0" w:type="auto"/>
          </w:tcPr>
          <w:p w:rsidR="00B34D82" w:rsidRDefault="00756DEF" w:rsidP="00756DE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</w:t>
            </w:r>
            <w:r w:rsidR="00B34D82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0 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min Qualifying Groups 4 &amp;</w:t>
            </w:r>
            <w:r w:rsidR="00B34D82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6</w:t>
            </w:r>
          </w:p>
        </w:tc>
      </w:tr>
      <w:tr w:rsidR="00B34D82" w:rsidRPr="004373BE" w:rsidTr="00B34D82">
        <w:trPr>
          <w:cantSplit/>
        </w:trPr>
        <w:tc>
          <w:tcPr>
            <w:tcW w:w="0" w:type="auto"/>
          </w:tcPr>
          <w:p w:rsidR="00B34D82" w:rsidRDefault="00756DEF" w:rsidP="00F56A3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9:35 AM</w:t>
            </w:r>
          </w:p>
        </w:tc>
        <w:tc>
          <w:tcPr>
            <w:tcW w:w="0" w:type="auto"/>
          </w:tcPr>
          <w:p w:rsidR="00B34D82" w:rsidRDefault="00756DEF" w:rsidP="009566F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10 min Practice Group 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B34D82" w:rsidRDefault="00B34D82" w:rsidP="009566F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34D82" w:rsidRDefault="00756DEF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9:35 AM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34D82" w:rsidRDefault="00756DEF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10 min Qualifying Group 7</w:t>
            </w:r>
          </w:p>
        </w:tc>
      </w:tr>
      <w:tr w:rsidR="00B34D82" w:rsidRPr="004373BE" w:rsidTr="00B34D82">
        <w:trPr>
          <w:cantSplit/>
        </w:trPr>
        <w:tc>
          <w:tcPr>
            <w:tcW w:w="0" w:type="auto"/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9:55 AM</w:t>
            </w:r>
          </w:p>
        </w:tc>
        <w:tc>
          <w:tcPr>
            <w:tcW w:w="0" w:type="auto"/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20 min Qualifying Group 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:rsidR="00B34D82" w:rsidRDefault="00B34D82" w:rsidP="009566F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9:55 AM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24 laps or 35 min Race Group 1</w:t>
            </w:r>
          </w:p>
        </w:tc>
      </w:tr>
      <w:tr w:rsidR="00B34D82" w:rsidRPr="004373BE" w:rsidTr="00B34D82">
        <w:trPr>
          <w:cantSplit/>
        </w:trPr>
        <w:tc>
          <w:tcPr>
            <w:tcW w:w="0" w:type="auto"/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10:15 AM</w:t>
            </w:r>
          </w:p>
        </w:tc>
        <w:tc>
          <w:tcPr>
            <w:tcW w:w="0" w:type="auto"/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20 min Qualifying Group 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:rsidR="00B34D82" w:rsidRDefault="00B34D82" w:rsidP="009566F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82" w:rsidRPr="004373BE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  Followed By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24 laps or 35 min Race Group 2</w:t>
            </w:r>
          </w:p>
        </w:tc>
      </w:tr>
      <w:tr w:rsidR="00B34D82" w:rsidRPr="004373BE" w:rsidTr="00B34D82">
        <w:trPr>
          <w:cantSplit/>
        </w:trPr>
        <w:tc>
          <w:tcPr>
            <w:tcW w:w="0" w:type="auto"/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10:45 AM</w:t>
            </w:r>
          </w:p>
        </w:tc>
        <w:tc>
          <w:tcPr>
            <w:tcW w:w="0" w:type="auto"/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20 min Qualifying Group 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:rsidR="00B34D82" w:rsidRDefault="00B34D82" w:rsidP="009566F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82" w:rsidRPr="004373BE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  Followed By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24 laps or 35 min Race Group 3</w:t>
            </w:r>
          </w:p>
        </w:tc>
      </w:tr>
      <w:tr w:rsidR="00B34D82" w:rsidRPr="004373BE" w:rsidTr="00B34D82">
        <w:trPr>
          <w:cantSplit/>
        </w:trPr>
        <w:tc>
          <w:tcPr>
            <w:tcW w:w="0" w:type="auto"/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11:05 AM</w:t>
            </w:r>
          </w:p>
        </w:tc>
        <w:tc>
          <w:tcPr>
            <w:tcW w:w="0" w:type="auto"/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20 min Qualifying Group 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:rsidR="00B34D82" w:rsidRDefault="00B34D82" w:rsidP="009566F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82" w:rsidRPr="004373BE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12:00 PM (approx.)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Lunch</w:t>
            </w:r>
          </w:p>
        </w:tc>
      </w:tr>
      <w:tr w:rsidR="00B34D82" w:rsidRPr="004373BE" w:rsidTr="00B34D82">
        <w:trPr>
          <w:cantSplit/>
        </w:trPr>
        <w:tc>
          <w:tcPr>
            <w:tcW w:w="0" w:type="auto"/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11:35 AM</w:t>
            </w:r>
          </w:p>
        </w:tc>
        <w:tc>
          <w:tcPr>
            <w:tcW w:w="0" w:type="auto"/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20 min Qualifying Group 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82" w:rsidRPr="004373BE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1:00 PM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24 laps or 35 min Race Group </w:t>
            </w:r>
            <w:r w:rsidR="00756DE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3A</w:t>
            </w:r>
          </w:p>
        </w:tc>
      </w:tr>
      <w:tr w:rsidR="00B34D82" w:rsidRPr="004373BE" w:rsidTr="00B34D82">
        <w:trPr>
          <w:cantSplit/>
        </w:trPr>
        <w:tc>
          <w:tcPr>
            <w:tcW w:w="0" w:type="auto"/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11:55 AM </w:t>
            </w:r>
          </w:p>
        </w:tc>
        <w:tc>
          <w:tcPr>
            <w:tcW w:w="0" w:type="auto"/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20 min Qualifying Group 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82" w:rsidRPr="004373BE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  Followed By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24 laps or 35 min Race Group </w:t>
            </w:r>
            <w:r w:rsidR="00756DE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B34D82" w:rsidRPr="004373BE" w:rsidTr="00B34D82">
        <w:trPr>
          <w:cantSplit/>
        </w:trPr>
        <w:tc>
          <w:tcPr>
            <w:tcW w:w="0" w:type="auto"/>
          </w:tcPr>
          <w:p w:rsidR="00B34D82" w:rsidRPr="004373BE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12:15 PM</w:t>
            </w:r>
          </w:p>
        </w:tc>
        <w:tc>
          <w:tcPr>
            <w:tcW w:w="0" w:type="auto"/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LUNCH</w:t>
            </w:r>
            <w:r w:rsidR="002D1A65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with Track Touring*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82" w:rsidRPr="004373BE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  Followed By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82" w:rsidRDefault="00B34D82" w:rsidP="00756DE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24 laps or 35 min Race Group 5</w:t>
            </w:r>
          </w:p>
        </w:tc>
      </w:tr>
      <w:tr w:rsidR="00B34D82" w:rsidRPr="004373BE" w:rsidTr="00B34D82">
        <w:trPr>
          <w:cantSplit/>
        </w:trPr>
        <w:tc>
          <w:tcPr>
            <w:tcW w:w="0" w:type="auto"/>
          </w:tcPr>
          <w:p w:rsidR="00B34D82" w:rsidRPr="004373BE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1:15 PM</w:t>
            </w:r>
          </w:p>
        </w:tc>
        <w:tc>
          <w:tcPr>
            <w:tcW w:w="0" w:type="auto"/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20 min Qualifying Group 7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82" w:rsidRPr="004373BE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  Followed By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24 laps or 35 min Race Group 6</w:t>
            </w:r>
          </w:p>
        </w:tc>
      </w:tr>
      <w:tr w:rsidR="00B34D82" w:rsidRPr="004373BE" w:rsidTr="00B34D82">
        <w:trPr>
          <w:cantSplit/>
        </w:trPr>
        <w:tc>
          <w:tcPr>
            <w:tcW w:w="0" w:type="auto"/>
          </w:tcPr>
          <w:p w:rsidR="00B34D82" w:rsidRPr="004373BE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1:45 PM</w:t>
            </w:r>
          </w:p>
        </w:tc>
        <w:tc>
          <w:tcPr>
            <w:tcW w:w="0" w:type="auto"/>
          </w:tcPr>
          <w:p w:rsidR="00B34D82" w:rsidRDefault="00B34D82" w:rsidP="001F327F"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20 min timed Race Group 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82" w:rsidRPr="004373BE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  Followed By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24 laps or 35 min Race Group 7</w:t>
            </w:r>
          </w:p>
        </w:tc>
      </w:tr>
      <w:tr w:rsidR="00B34D82" w:rsidRPr="004373BE" w:rsidTr="00B34D82">
        <w:trPr>
          <w:cantSplit/>
        </w:trPr>
        <w:tc>
          <w:tcPr>
            <w:tcW w:w="0" w:type="auto"/>
          </w:tcPr>
          <w:p w:rsidR="00B34D82" w:rsidRPr="004373BE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  Followed By</w:t>
            </w:r>
          </w:p>
        </w:tc>
        <w:tc>
          <w:tcPr>
            <w:tcW w:w="0" w:type="auto"/>
          </w:tcPr>
          <w:p w:rsidR="00B34D82" w:rsidRDefault="00B34D82" w:rsidP="001F327F"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20 min timed Race Group 2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B34D82" w:rsidRPr="004373BE" w:rsidTr="000D7307">
        <w:trPr>
          <w:cantSplit/>
        </w:trPr>
        <w:tc>
          <w:tcPr>
            <w:tcW w:w="0" w:type="auto"/>
          </w:tcPr>
          <w:p w:rsidR="00B34D82" w:rsidRPr="004373BE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  Followed By</w:t>
            </w:r>
          </w:p>
        </w:tc>
        <w:tc>
          <w:tcPr>
            <w:tcW w:w="0" w:type="auto"/>
          </w:tcPr>
          <w:p w:rsidR="00B34D82" w:rsidRDefault="00B34D82" w:rsidP="001F327F"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20 min timed Race Group 3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B34D82" w:rsidRPr="004373BE" w:rsidTr="000D7307">
        <w:trPr>
          <w:cantSplit/>
        </w:trPr>
        <w:tc>
          <w:tcPr>
            <w:tcW w:w="0" w:type="auto"/>
          </w:tcPr>
          <w:p w:rsidR="00B34D82" w:rsidRPr="004373BE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  Followed By</w:t>
            </w:r>
          </w:p>
        </w:tc>
        <w:tc>
          <w:tcPr>
            <w:tcW w:w="0" w:type="auto"/>
          </w:tcPr>
          <w:p w:rsidR="00B34D82" w:rsidRDefault="00B34D82" w:rsidP="001F327F"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20 min timed Race Group </w:t>
            </w:r>
            <w:r w:rsidR="00756DE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3A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B34D82" w:rsidRPr="004373BE" w:rsidTr="000D7307">
        <w:trPr>
          <w:cantSplit/>
        </w:trPr>
        <w:tc>
          <w:tcPr>
            <w:tcW w:w="0" w:type="auto"/>
          </w:tcPr>
          <w:p w:rsidR="00B34D82" w:rsidRPr="004373BE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  Followed By</w:t>
            </w:r>
          </w:p>
        </w:tc>
        <w:tc>
          <w:tcPr>
            <w:tcW w:w="0" w:type="auto"/>
          </w:tcPr>
          <w:p w:rsidR="00B34D82" w:rsidRDefault="00B34D82" w:rsidP="001F327F"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20 min timed Race Group </w:t>
            </w:r>
            <w:r w:rsidR="00756DE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B34D82" w:rsidRPr="004373BE" w:rsidTr="000D7307">
        <w:trPr>
          <w:cantSplit/>
        </w:trPr>
        <w:tc>
          <w:tcPr>
            <w:tcW w:w="0" w:type="auto"/>
          </w:tcPr>
          <w:p w:rsidR="00B34D82" w:rsidRPr="004373BE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  Followed By</w:t>
            </w:r>
          </w:p>
        </w:tc>
        <w:tc>
          <w:tcPr>
            <w:tcW w:w="0" w:type="auto"/>
          </w:tcPr>
          <w:p w:rsidR="00B34D82" w:rsidRDefault="00B34D82" w:rsidP="00756DEF"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20 min timed Race Group 5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B34D82" w:rsidRPr="004373BE" w:rsidTr="000D7307">
        <w:trPr>
          <w:cantSplit/>
        </w:trPr>
        <w:tc>
          <w:tcPr>
            <w:tcW w:w="0" w:type="auto"/>
          </w:tcPr>
          <w:p w:rsidR="00B34D82" w:rsidRPr="004373BE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  Followed By</w:t>
            </w:r>
          </w:p>
        </w:tc>
        <w:tc>
          <w:tcPr>
            <w:tcW w:w="0" w:type="auto"/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20 min timed Race Group 6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B34D82" w:rsidRPr="004373BE" w:rsidTr="000D7307">
        <w:trPr>
          <w:cantSplit/>
        </w:trPr>
        <w:tc>
          <w:tcPr>
            <w:tcW w:w="0" w:type="auto"/>
          </w:tcPr>
          <w:p w:rsidR="00B34D82" w:rsidRPr="004373BE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  Followed By</w:t>
            </w:r>
          </w:p>
        </w:tc>
        <w:tc>
          <w:tcPr>
            <w:tcW w:w="0" w:type="auto"/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20 min timed Race Group 7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B34D82" w:rsidRPr="004373BE" w:rsidTr="000D7307">
        <w:trPr>
          <w:cantSplit/>
        </w:trPr>
        <w:tc>
          <w:tcPr>
            <w:tcW w:w="0" w:type="auto"/>
          </w:tcPr>
          <w:p w:rsidR="00B34D82" w:rsidRPr="004373BE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5:35 PM +/-</w:t>
            </w:r>
          </w:p>
        </w:tc>
        <w:tc>
          <w:tcPr>
            <w:tcW w:w="0" w:type="auto"/>
          </w:tcPr>
          <w:p w:rsidR="00B34D82" w:rsidRDefault="00B34D82" w:rsidP="001F32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Worker/Competitor Party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B34D82" w:rsidRDefault="00B34D82" w:rsidP="00F05E3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</w:tbl>
    <w:p w:rsidR="007A30D5" w:rsidRDefault="007A30D5" w:rsidP="007A30D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7A30D5" w:rsidRPr="002D1A65" w:rsidRDefault="007A30D5" w:rsidP="007A30D5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18"/>
          <w:szCs w:val="18"/>
        </w:rPr>
      </w:pPr>
      <w:r w:rsidRPr="002D1A65">
        <w:rPr>
          <w:rFonts w:ascii="Arial" w:hAnsi="Arial" w:cs="Arial"/>
          <w:bCs/>
          <w:color w:val="000000"/>
          <w:sz w:val="18"/>
          <w:szCs w:val="18"/>
        </w:rPr>
        <w:t>*30</w:t>
      </w:r>
      <w:r w:rsidR="002B66A2">
        <w:rPr>
          <w:rFonts w:ascii="Arial" w:hAnsi="Arial" w:cs="Arial"/>
          <w:bCs/>
          <w:color w:val="000000"/>
          <w:sz w:val="18"/>
          <w:szCs w:val="18"/>
        </w:rPr>
        <w:t>-</w:t>
      </w:r>
      <w:r w:rsidRPr="002D1A65">
        <w:rPr>
          <w:rFonts w:ascii="Arial" w:hAnsi="Arial" w:cs="Arial"/>
          <w:bCs/>
          <w:color w:val="000000"/>
          <w:sz w:val="18"/>
          <w:szCs w:val="18"/>
        </w:rPr>
        <w:t xml:space="preserve">minute Touring will begin 15 minutes after end of previous session.  See </w:t>
      </w:r>
      <w:proofErr w:type="spellStart"/>
      <w:r w:rsidRPr="002D1A65">
        <w:rPr>
          <w:rFonts w:ascii="Arial" w:hAnsi="Arial" w:cs="Arial"/>
          <w:bCs/>
          <w:color w:val="000000"/>
          <w:sz w:val="18"/>
          <w:szCs w:val="18"/>
        </w:rPr>
        <w:t>Supps</w:t>
      </w:r>
      <w:proofErr w:type="spellEnd"/>
      <w:r w:rsidRPr="002D1A65">
        <w:rPr>
          <w:rFonts w:ascii="Arial" w:hAnsi="Arial" w:cs="Arial"/>
          <w:bCs/>
          <w:color w:val="000000"/>
          <w:sz w:val="18"/>
          <w:szCs w:val="18"/>
        </w:rPr>
        <w:t xml:space="preserve"> for Details</w:t>
      </w:r>
    </w:p>
    <w:p w:rsidR="000545BE" w:rsidRDefault="000545BE" w:rsidP="006C416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0D7307" w:rsidRDefault="000D7307" w:rsidP="006C416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0D7307" w:rsidRDefault="000D7307" w:rsidP="000D730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Race Groupings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3600"/>
        <w:gridCol w:w="1080"/>
        <w:gridCol w:w="3708"/>
      </w:tblGrid>
      <w:tr w:rsidR="000D7307" w:rsidRPr="004373BE" w:rsidTr="00F25E35">
        <w:tc>
          <w:tcPr>
            <w:tcW w:w="1188" w:type="dxa"/>
          </w:tcPr>
          <w:p w:rsidR="000D7307" w:rsidRPr="004373BE" w:rsidRDefault="000D7307" w:rsidP="00F25E3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373BE">
              <w:rPr>
                <w:rFonts w:ascii="Arial" w:hAnsi="Arial" w:cs="Arial"/>
                <w:bCs/>
                <w:color w:val="000000"/>
                <w:sz w:val="18"/>
                <w:szCs w:val="18"/>
              </w:rPr>
              <w:t>Group 1</w:t>
            </w:r>
          </w:p>
        </w:tc>
        <w:tc>
          <w:tcPr>
            <w:tcW w:w="3600" w:type="dxa"/>
          </w:tcPr>
          <w:p w:rsidR="000D7307" w:rsidRPr="004373BE" w:rsidRDefault="000D7307" w:rsidP="00F25E3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SRF3</w:t>
            </w:r>
          </w:p>
        </w:tc>
        <w:tc>
          <w:tcPr>
            <w:tcW w:w="1080" w:type="dxa"/>
          </w:tcPr>
          <w:p w:rsidR="000D7307" w:rsidRPr="004373BE" w:rsidRDefault="000D7307" w:rsidP="00F25E3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373BE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Group </w:t>
            </w:r>
            <w:r w:rsidR="00756DE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708" w:type="dxa"/>
          </w:tcPr>
          <w:p w:rsidR="00A56069" w:rsidRPr="004373BE" w:rsidRDefault="00756DEF" w:rsidP="00F25E3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EP,FP,HP,GTL</w:t>
            </w:r>
            <w:r w:rsidR="00A56069">
              <w:rPr>
                <w:rFonts w:ascii="Arial" w:hAnsi="Arial" w:cs="Arial"/>
                <w:bCs/>
                <w:color w:val="000000"/>
                <w:sz w:val="18"/>
                <w:szCs w:val="18"/>
              </w:rPr>
              <w:t>,B-Spec</w:t>
            </w:r>
          </w:p>
        </w:tc>
      </w:tr>
      <w:tr w:rsidR="000D7307" w:rsidRPr="004373BE" w:rsidTr="00F25E35">
        <w:tc>
          <w:tcPr>
            <w:tcW w:w="1188" w:type="dxa"/>
          </w:tcPr>
          <w:p w:rsidR="000D7307" w:rsidRPr="004373BE" w:rsidRDefault="000D7307" w:rsidP="00F25E3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373BE">
              <w:rPr>
                <w:rFonts w:ascii="Arial" w:hAnsi="Arial" w:cs="Arial"/>
                <w:bCs/>
                <w:color w:val="000000"/>
                <w:sz w:val="18"/>
                <w:szCs w:val="18"/>
              </w:rPr>
              <w:t>Group 2</w:t>
            </w:r>
          </w:p>
        </w:tc>
        <w:tc>
          <w:tcPr>
            <w:tcW w:w="3600" w:type="dxa"/>
          </w:tcPr>
          <w:p w:rsidR="000D7307" w:rsidRPr="004373BE" w:rsidRDefault="000D7307" w:rsidP="00F25E3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SM</w:t>
            </w:r>
          </w:p>
        </w:tc>
        <w:tc>
          <w:tcPr>
            <w:tcW w:w="1080" w:type="dxa"/>
          </w:tcPr>
          <w:p w:rsidR="000D7307" w:rsidRPr="004373BE" w:rsidRDefault="000D7307" w:rsidP="00F25E3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Group 5</w:t>
            </w:r>
          </w:p>
        </w:tc>
        <w:tc>
          <w:tcPr>
            <w:tcW w:w="3708" w:type="dxa"/>
          </w:tcPr>
          <w:p w:rsidR="000D7307" w:rsidRPr="004373BE" w:rsidRDefault="00756DEF" w:rsidP="00F25E3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FV,F5,FF</w:t>
            </w:r>
            <w:r w:rsidR="002D10E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,FST</w:t>
            </w:r>
            <w:r w:rsidR="00751D37">
              <w:rPr>
                <w:rFonts w:ascii="Arial" w:hAnsi="Arial" w:cs="Arial"/>
                <w:bCs/>
                <w:color w:val="000000"/>
                <w:sz w:val="18"/>
                <w:szCs w:val="18"/>
              </w:rPr>
              <w:t>,</w:t>
            </w:r>
            <w:r w:rsidR="001C06B4">
              <w:rPr>
                <w:rFonts w:ascii="Arial" w:hAnsi="Arial" w:cs="Arial"/>
                <w:bCs/>
                <w:color w:val="000000"/>
                <w:sz w:val="18"/>
                <w:szCs w:val="18"/>
              </w:rPr>
              <w:t>CFF</w:t>
            </w:r>
          </w:p>
        </w:tc>
      </w:tr>
      <w:tr w:rsidR="000D7307" w:rsidRPr="004373BE" w:rsidTr="00F25E35">
        <w:tc>
          <w:tcPr>
            <w:tcW w:w="1188" w:type="dxa"/>
          </w:tcPr>
          <w:p w:rsidR="000D7307" w:rsidRPr="004373BE" w:rsidRDefault="000D7307" w:rsidP="00F25E3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373BE">
              <w:rPr>
                <w:rFonts w:ascii="Arial" w:hAnsi="Arial" w:cs="Arial"/>
                <w:bCs/>
                <w:color w:val="000000"/>
                <w:sz w:val="18"/>
                <w:szCs w:val="18"/>
              </w:rPr>
              <w:t>Group 3</w:t>
            </w:r>
          </w:p>
        </w:tc>
        <w:tc>
          <w:tcPr>
            <w:tcW w:w="3600" w:type="dxa"/>
          </w:tcPr>
          <w:p w:rsidR="000D7307" w:rsidRPr="004373BE" w:rsidRDefault="00756DEF" w:rsidP="00F25E3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FC,FE,</w:t>
            </w:r>
            <w:r w:rsidR="00EA1422">
              <w:rPr>
                <w:rFonts w:ascii="Arial" w:hAnsi="Arial" w:cs="Arial"/>
                <w:bCs/>
                <w:color w:val="000000"/>
                <w:sz w:val="18"/>
                <w:szCs w:val="18"/>
              </w:rPr>
              <w:t>FE2,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FM,FB,FA,P1,P2</w:t>
            </w:r>
          </w:p>
        </w:tc>
        <w:tc>
          <w:tcPr>
            <w:tcW w:w="1080" w:type="dxa"/>
          </w:tcPr>
          <w:p w:rsidR="000D7307" w:rsidRPr="004373BE" w:rsidRDefault="000D7307" w:rsidP="00F25E3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373BE">
              <w:rPr>
                <w:rFonts w:ascii="Arial" w:hAnsi="Arial" w:cs="Arial"/>
                <w:bCs/>
                <w:color w:val="000000"/>
                <w:sz w:val="18"/>
                <w:szCs w:val="18"/>
              </w:rPr>
              <w:t>Group 6</w:t>
            </w:r>
          </w:p>
        </w:tc>
        <w:tc>
          <w:tcPr>
            <w:tcW w:w="3708" w:type="dxa"/>
          </w:tcPr>
          <w:p w:rsidR="000D7307" w:rsidRPr="004373BE" w:rsidRDefault="000D7307" w:rsidP="00F25E3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T2,T3,T4,STU,STL</w:t>
            </w:r>
          </w:p>
        </w:tc>
      </w:tr>
      <w:tr w:rsidR="00756DEF" w:rsidRPr="004373BE" w:rsidTr="00F25E35">
        <w:tc>
          <w:tcPr>
            <w:tcW w:w="1188" w:type="dxa"/>
          </w:tcPr>
          <w:p w:rsidR="00756DEF" w:rsidRPr="004373BE" w:rsidRDefault="00756DEF" w:rsidP="00F25E3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373BE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Group 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3A</w:t>
            </w:r>
          </w:p>
        </w:tc>
        <w:tc>
          <w:tcPr>
            <w:tcW w:w="3600" w:type="dxa"/>
          </w:tcPr>
          <w:p w:rsidR="00756DEF" w:rsidRPr="004373BE" w:rsidRDefault="00756DEF" w:rsidP="00283C1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FE</w:t>
            </w:r>
            <w:r w:rsidR="00CE6A47">
              <w:rPr>
                <w:rFonts w:ascii="Arial" w:hAnsi="Arial" w:cs="Arial"/>
                <w:bCs/>
                <w:color w:val="000000"/>
                <w:sz w:val="18"/>
                <w:szCs w:val="18"/>
              </w:rPr>
              <w:t>/FE2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(RACE-only Grouping)</w:t>
            </w:r>
          </w:p>
        </w:tc>
        <w:tc>
          <w:tcPr>
            <w:tcW w:w="1080" w:type="dxa"/>
          </w:tcPr>
          <w:p w:rsidR="00756DEF" w:rsidRPr="004373BE" w:rsidRDefault="00756DEF" w:rsidP="00F25E3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Group 7</w:t>
            </w:r>
          </w:p>
        </w:tc>
        <w:tc>
          <w:tcPr>
            <w:tcW w:w="3708" w:type="dxa"/>
          </w:tcPr>
          <w:p w:rsidR="00756DEF" w:rsidRPr="004373BE" w:rsidRDefault="00756DEF" w:rsidP="00F25E3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AS,T1,GT1,GT2,GT3</w:t>
            </w:r>
          </w:p>
        </w:tc>
      </w:tr>
    </w:tbl>
    <w:p w:rsidR="000545BE" w:rsidRPr="002D1A65" w:rsidRDefault="000545BE" w:rsidP="006C416B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18"/>
          <w:szCs w:val="18"/>
        </w:rPr>
      </w:pPr>
    </w:p>
    <w:sectPr w:rsidR="000545BE" w:rsidRPr="002D1A65" w:rsidSect="007B2FB6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907" w:right="1440" w:bottom="1440" w:left="1440" w:header="360" w:footer="37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211" w:rsidRDefault="00555211" w:rsidP="00E338B9">
      <w:r>
        <w:separator/>
      </w:r>
    </w:p>
  </w:endnote>
  <w:endnote w:type="continuationSeparator" w:id="0">
    <w:p w:rsidR="00555211" w:rsidRDefault="00555211" w:rsidP="00E33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16B" w:rsidRDefault="006C416B" w:rsidP="002D32D6">
    <w:pPr>
      <w:pStyle w:val="Footer"/>
      <w:tabs>
        <w:tab w:val="clear" w:pos="4680"/>
        <w:tab w:val="clear" w:pos="9360"/>
        <w:tab w:val="center" w:pos="3240"/>
        <w:tab w:val="center" w:pos="6120"/>
        <w:tab w:val="right" w:pos="10080"/>
      </w:tabs>
      <w:ind w:hanging="720"/>
    </w:pPr>
    <w:r>
      <w:rPr>
        <w:noProof/>
      </w:rPr>
      <w:drawing>
        <wp:inline distT="0" distB="0" distL="0" distR="0">
          <wp:extent cx="1236597" cy="422695"/>
          <wp:effectExtent l="19050" t="0" r="1653" b="0"/>
          <wp:docPr id="3" name="Picture 2" descr="SCCAlogo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CAlogo-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6597" cy="422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583592" cy="583592"/>
          <wp:effectExtent l="19050" t="0" r="6958" b="0"/>
          <wp:docPr id="10" name="Picture 9" descr="SCCA_Majors_175-squ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CA_Majors_175-squar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80454" cy="580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Region Logo</w:t>
    </w:r>
    <w:r>
      <w:tab/>
    </w:r>
    <w:r>
      <w:rPr>
        <w:noProof/>
      </w:rPr>
      <w:drawing>
        <wp:inline distT="0" distB="0" distL="0" distR="0">
          <wp:extent cx="1313635" cy="444999"/>
          <wp:effectExtent l="19050" t="0" r="815" b="0"/>
          <wp:docPr id="5" name="Picture 4" descr="SAFERACER-Club-Rac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RACER-Club-Racing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19075" cy="4468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16B" w:rsidRDefault="006C416B">
    <w:pPr>
      <w:pStyle w:val="Footer"/>
    </w:pPr>
    <w:r>
      <w:rPr>
        <w:noProof/>
      </w:rPr>
      <w:drawing>
        <wp:inline distT="0" distB="0" distL="0" distR="0">
          <wp:extent cx="1236597" cy="422695"/>
          <wp:effectExtent l="19050" t="0" r="1653" b="0"/>
          <wp:docPr id="8" name="Picture 2" descr="SCCAlogo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CAlogo-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6597" cy="422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6F76C7" w:rsidRPr="00EB142E">
      <w:rPr>
        <w:noProof/>
      </w:rPr>
      <w:drawing>
        <wp:inline distT="0" distB="0" distL="0" distR="0">
          <wp:extent cx="545492" cy="584736"/>
          <wp:effectExtent l="19050" t="0" r="6958" b="0"/>
          <wp:docPr id="13" name="Picture 1" descr="http://www.bvrscca.org/bvrscca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vrscca.org/bvrscca2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765" cy="5882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B142E" w:rsidRPr="00EB142E">
      <w:rPr>
        <w:noProof/>
      </w:rPr>
      <w:drawing>
        <wp:inline distT="0" distB="0" distL="0" distR="0">
          <wp:extent cx="521638" cy="560538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277" cy="5633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="00A73C2A">
      <w:rPr>
        <w:noProof/>
      </w:rPr>
      <w:drawing>
        <wp:inline distT="0" distB="0" distL="0" distR="0">
          <wp:extent cx="1088136" cy="448056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-SUMMIT-Road-Racing.g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136" cy="448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211" w:rsidRDefault="00555211" w:rsidP="00E338B9">
      <w:r>
        <w:separator/>
      </w:r>
    </w:p>
  </w:footnote>
  <w:footnote w:type="continuationSeparator" w:id="0">
    <w:p w:rsidR="00555211" w:rsidRDefault="00555211" w:rsidP="00E338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16B" w:rsidRPr="00E338B9" w:rsidRDefault="006C416B" w:rsidP="00E338B9">
    <w:pPr>
      <w:pStyle w:val="Header"/>
      <w:jc w:val="center"/>
      <w:rPr>
        <w:rFonts w:ascii="Arial" w:hAnsi="Arial" w:cs="Arial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16B" w:rsidRPr="00954951" w:rsidRDefault="00304ABE" w:rsidP="006D0DAA">
    <w:pPr>
      <w:pStyle w:val="Header"/>
      <w:jc w:val="center"/>
      <w:rPr>
        <w:rFonts w:ascii="Arial" w:hAnsi="Arial" w:cs="Arial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1059084</wp:posOffset>
          </wp:positionH>
          <wp:positionV relativeFrom="page">
            <wp:posOffset>324671</wp:posOffset>
          </wp:positionV>
          <wp:extent cx="657860" cy="821799"/>
          <wp:effectExtent l="19050" t="0" r="8890" b="0"/>
          <wp:wrapNone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7860" cy="8217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76B3"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5377815</wp:posOffset>
          </wp:positionH>
          <wp:positionV relativeFrom="margin">
            <wp:posOffset>-770255</wp:posOffset>
          </wp:positionV>
          <wp:extent cx="620395" cy="664845"/>
          <wp:effectExtent l="19050" t="0" r="8255" b="0"/>
          <wp:wrapSquare wrapText="bothSides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664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F76B3"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4535170</wp:posOffset>
          </wp:positionH>
          <wp:positionV relativeFrom="margin">
            <wp:posOffset>-770255</wp:posOffset>
          </wp:positionV>
          <wp:extent cx="617220" cy="667385"/>
          <wp:effectExtent l="19050" t="0" r="0" b="0"/>
          <wp:wrapSquare wrapText="bothSides"/>
          <wp:docPr id="6" name="Picture 1" descr="http://www.bvrscca.org/bvrscca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vrscca.org/bvrscca2.g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667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C416B"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-412270</wp:posOffset>
          </wp:positionH>
          <wp:positionV relativeFrom="paragraph">
            <wp:posOffset>30192</wp:posOffset>
          </wp:positionV>
          <wp:extent cx="1016119" cy="879895"/>
          <wp:effectExtent l="19050" t="0" r="0" b="0"/>
          <wp:wrapNone/>
          <wp:docPr id="7" name="Picture 0" descr="SCCA_Majors Tour 2C Pri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CA_Majors Tour 2C Prim Log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16119" cy="87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55211">
      <w:rPr>
        <w:rFonts w:ascii="Arial" w:hAnsi="Arial" w:cs="Arial"/>
        <w:b/>
        <w:noProof/>
        <w:sz w:val="24"/>
        <w:szCs w:val="24"/>
      </w:rPr>
      <w:pict>
        <v:rect id="Rectangle 2" o:spid="_x0000_s2049" style="position:absolute;left:0;text-align:left;margin-left:-36.7pt;margin-top:-1pt;width:543.4pt;height:76.05pt;z-index:251662336;visibility:visible;mso-position-horizontal-relative:text;mso-position-vertical-relative:tex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" filled="f" strokecolor="black [3213]">
          <v:path arrowok="t"/>
        </v:rect>
      </w:pict>
    </w:r>
  </w:p>
  <w:p w:rsidR="006C416B" w:rsidRPr="00E338B9" w:rsidRDefault="00954951" w:rsidP="006D0DAA">
    <w:pPr>
      <w:pStyle w:val="Header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noProof/>
        <w:sz w:val="24"/>
        <w:szCs w:val="24"/>
      </w:rPr>
      <w:t xml:space="preserve"> </w:t>
    </w:r>
    <w:r w:rsidR="00D613E8">
      <w:rPr>
        <w:rFonts w:ascii="Arial" w:hAnsi="Arial" w:cs="Arial"/>
        <w:b/>
        <w:noProof/>
        <w:sz w:val="24"/>
        <w:szCs w:val="24"/>
      </w:rPr>
      <w:t xml:space="preserve">Cinco de Mayo +1 </w:t>
    </w:r>
    <w:r>
      <w:rPr>
        <w:rFonts w:ascii="Arial" w:hAnsi="Arial" w:cs="Arial"/>
        <w:b/>
        <w:noProof/>
        <w:sz w:val="24"/>
        <w:szCs w:val="24"/>
      </w:rPr>
      <w:t>Majors</w:t>
    </w:r>
  </w:p>
  <w:p w:rsidR="006C416B" w:rsidRPr="00E338B9" w:rsidRDefault="00496941" w:rsidP="006D0DAA">
    <w:pPr>
      <w:pStyle w:val="Header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Blackhawk Valley &amp; Milwaukee Regions</w:t>
    </w:r>
  </w:p>
  <w:p w:rsidR="006C416B" w:rsidRDefault="009A5787" w:rsidP="006D0DAA">
    <w:pPr>
      <w:pStyle w:val="Header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May </w:t>
    </w:r>
    <w:r w:rsidR="008C331F">
      <w:rPr>
        <w:rFonts w:ascii="Arial" w:hAnsi="Arial" w:cs="Arial"/>
        <w:sz w:val="20"/>
        <w:szCs w:val="20"/>
      </w:rPr>
      <w:t>5</w:t>
    </w:r>
    <w:r>
      <w:rPr>
        <w:rFonts w:ascii="Arial" w:hAnsi="Arial" w:cs="Arial"/>
        <w:sz w:val="20"/>
        <w:szCs w:val="20"/>
      </w:rPr>
      <w:t>&amp;</w:t>
    </w:r>
    <w:r w:rsidR="008C331F">
      <w:rPr>
        <w:rFonts w:ascii="Arial" w:hAnsi="Arial" w:cs="Arial"/>
        <w:sz w:val="20"/>
        <w:szCs w:val="20"/>
      </w:rPr>
      <w:t>6, 2018</w:t>
    </w:r>
  </w:p>
  <w:p w:rsidR="006C416B" w:rsidRDefault="00496941" w:rsidP="006D0DAA">
    <w:pPr>
      <w:pStyle w:val="Header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Blackhawk Farms Raceway</w:t>
    </w:r>
  </w:p>
  <w:p w:rsidR="006C416B" w:rsidRPr="006D0DAA" w:rsidRDefault="006C416B" w:rsidP="006D0DAA">
    <w:pPr>
      <w:pStyle w:val="Header"/>
      <w:jc w:val="center"/>
      <w:rPr>
        <w:rFonts w:ascii="Arial" w:hAnsi="Arial" w:cs="Arial"/>
        <w:sz w:val="20"/>
        <w:szCs w:val="20"/>
      </w:rPr>
    </w:pPr>
    <w:r w:rsidRPr="00E338B9">
      <w:rPr>
        <w:rFonts w:ascii="Arial" w:hAnsi="Arial" w:cs="Arial"/>
        <w:sz w:val="20"/>
        <w:szCs w:val="20"/>
      </w:rPr>
      <w:t>Sanction #</w:t>
    </w:r>
    <w:r w:rsidR="008C331F">
      <w:rPr>
        <w:rFonts w:ascii="Arial" w:hAnsi="Arial" w:cs="Arial"/>
        <w:sz w:val="20"/>
        <w:szCs w:val="20"/>
      </w:rPr>
      <w:t>18</w:t>
    </w:r>
    <w:r w:rsidR="00D13A78">
      <w:rPr>
        <w:rFonts w:ascii="Arial" w:hAnsi="Arial" w:cs="Arial"/>
        <w:sz w:val="20"/>
        <w:szCs w:val="20"/>
      </w:rPr>
      <w:t>-M</w:t>
    </w:r>
    <w:r w:rsidR="001D5821">
      <w:rPr>
        <w:rFonts w:ascii="Arial" w:hAnsi="Arial" w:cs="Arial"/>
        <w:sz w:val="20"/>
        <w:szCs w:val="20"/>
      </w:rPr>
      <w:t>-</w:t>
    </w:r>
    <w:r w:rsidR="00656E4D">
      <w:rPr>
        <w:rFonts w:ascii="Arial" w:hAnsi="Arial" w:cs="Arial"/>
        <w:sz w:val="20"/>
        <w:szCs w:val="20"/>
      </w:rPr>
      <w:t>5395</w:t>
    </w:r>
    <w:r w:rsidR="001D5821">
      <w:rPr>
        <w:rFonts w:ascii="Arial" w:hAnsi="Arial" w:cs="Arial"/>
        <w:sz w:val="20"/>
        <w:szCs w:val="20"/>
      </w:rPr>
      <w:t>-S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00467"/>
    <w:multiLevelType w:val="hybridMultilevel"/>
    <w:tmpl w:val="37622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7D2637"/>
    <w:multiLevelType w:val="hybridMultilevel"/>
    <w:tmpl w:val="70A62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565A"/>
    <w:rsid w:val="00003F89"/>
    <w:rsid w:val="00012B98"/>
    <w:rsid w:val="00036196"/>
    <w:rsid w:val="0003663D"/>
    <w:rsid w:val="0004255B"/>
    <w:rsid w:val="000461F2"/>
    <w:rsid w:val="000545BE"/>
    <w:rsid w:val="00061F1D"/>
    <w:rsid w:val="000769D0"/>
    <w:rsid w:val="00077814"/>
    <w:rsid w:val="000803CD"/>
    <w:rsid w:val="000832C7"/>
    <w:rsid w:val="00095D88"/>
    <w:rsid w:val="000A007E"/>
    <w:rsid w:val="000B3779"/>
    <w:rsid w:val="000D269E"/>
    <w:rsid w:val="000D2E3D"/>
    <w:rsid w:val="000D7307"/>
    <w:rsid w:val="000E147F"/>
    <w:rsid w:val="000E2C3C"/>
    <w:rsid w:val="000E5002"/>
    <w:rsid w:val="00114CD3"/>
    <w:rsid w:val="00116C53"/>
    <w:rsid w:val="001248B3"/>
    <w:rsid w:val="0013534D"/>
    <w:rsid w:val="00141418"/>
    <w:rsid w:val="0014220F"/>
    <w:rsid w:val="001428D9"/>
    <w:rsid w:val="00152713"/>
    <w:rsid w:val="00152BE0"/>
    <w:rsid w:val="001558D6"/>
    <w:rsid w:val="001625D7"/>
    <w:rsid w:val="0016589E"/>
    <w:rsid w:val="00170D6D"/>
    <w:rsid w:val="00171463"/>
    <w:rsid w:val="00175E99"/>
    <w:rsid w:val="00176CB2"/>
    <w:rsid w:val="00177D53"/>
    <w:rsid w:val="0018034F"/>
    <w:rsid w:val="001A5428"/>
    <w:rsid w:val="001C06B4"/>
    <w:rsid w:val="001C1DFF"/>
    <w:rsid w:val="001D5821"/>
    <w:rsid w:val="001E5B4F"/>
    <w:rsid w:val="001F0385"/>
    <w:rsid w:val="001F3BC1"/>
    <w:rsid w:val="001F7162"/>
    <w:rsid w:val="001F76B3"/>
    <w:rsid w:val="00206068"/>
    <w:rsid w:val="00206D32"/>
    <w:rsid w:val="002106E1"/>
    <w:rsid w:val="00221233"/>
    <w:rsid w:val="00226788"/>
    <w:rsid w:val="00253F13"/>
    <w:rsid w:val="002566DD"/>
    <w:rsid w:val="00284923"/>
    <w:rsid w:val="002B66A2"/>
    <w:rsid w:val="002D10ED"/>
    <w:rsid w:val="002D1A65"/>
    <w:rsid w:val="002D32D6"/>
    <w:rsid w:val="002D6B6D"/>
    <w:rsid w:val="002E4F79"/>
    <w:rsid w:val="002F41A6"/>
    <w:rsid w:val="00304ABE"/>
    <w:rsid w:val="00336F00"/>
    <w:rsid w:val="003679DE"/>
    <w:rsid w:val="00381C69"/>
    <w:rsid w:val="003957B3"/>
    <w:rsid w:val="00395F94"/>
    <w:rsid w:val="003A0467"/>
    <w:rsid w:val="003A5398"/>
    <w:rsid w:val="003A7C95"/>
    <w:rsid w:val="003C0D2C"/>
    <w:rsid w:val="003C4CD5"/>
    <w:rsid w:val="003E7D7B"/>
    <w:rsid w:val="003F259B"/>
    <w:rsid w:val="00406C8A"/>
    <w:rsid w:val="004100BD"/>
    <w:rsid w:val="00434D10"/>
    <w:rsid w:val="00436E99"/>
    <w:rsid w:val="004373BE"/>
    <w:rsid w:val="0044496A"/>
    <w:rsid w:val="00446AB5"/>
    <w:rsid w:val="00462280"/>
    <w:rsid w:val="00472843"/>
    <w:rsid w:val="004738BB"/>
    <w:rsid w:val="00496941"/>
    <w:rsid w:val="004A228D"/>
    <w:rsid w:val="004B0FAB"/>
    <w:rsid w:val="004C0834"/>
    <w:rsid w:val="004C726E"/>
    <w:rsid w:val="004D2EB6"/>
    <w:rsid w:val="004D69D3"/>
    <w:rsid w:val="00514C28"/>
    <w:rsid w:val="00535816"/>
    <w:rsid w:val="0054238F"/>
    <w:rsid w:val="00553D2A"/>
    <w:rsid w:val="00555211"/>
    <w:rsid w:val="00580A3D"/>
    <w:rsid w:val="005849F0"/>
    <w:rsid w:val="005A2C8D"/>
    <w:rsid w:val="005A6520"/>
    <w:rsid w:val="005B0FEF"/>
    <w:rsid w:val="005E4016"/>
    <w:rsid w:val="005F2137"/>
    <w:rsid w:val="005F3D15"/>
    <w:rsid w:val="0060166B"/>
    <w:rsid w:val="0060404E"/>
    <w:rsid w:val="00614F21"/>
    <w:rsid w:val="00625D6F"/>
    <w:rsid w:val="00634357"/>
    <w:rsid w:val="006446DA"/>
    <w:rsid w:val="006504CE"/>
    <w:rsid w:val="00656E4D"/>
    <w:rsid w:val="00666EC6"/>
    <w:rsid w:val="0067204E"/>
    <w:rsid w:val="006A45C5"/>
    <w:rsid w:val="006B0D40"/>
    <w:rsid w:val="006B1C16"/>
    <w:rsid w:val="006C2E33"/>
    <w:rsid w:val="006C416B"/>
    <w:rsid w:val="006C4B1B"/>
    <w:rsid w:val="006C7E3E"/>
    <w:rsid w:val="006D0DAA"/>
    <w:rsid w:val="006D1999"/>
    <w:rsid w:val="006E69E1"/>
    <w:rsid w:val="006E745E"/>
    <w:rsid w:val="006F76C7"/>
    <w:rsid w:val="006F7AF3"/>
    <w:rsid w:val="00721B4C"/>
    <w:rsid w:val="00724E06"/>
    <w:rsid w:val="00725413"/>
    <w:rsid w:val="00737F43"/>
    <w:rsid w:val="00750911"/>
    <w:rsid w:val="00751D37"/>
    <w:rsid w:val="00756DEF"/>
    <w:rsid w:val="0077169B"/>
    <w:rsid w:val="00790A60"/>
    <w:rsid w:val="007A30D5"/>
    <w:rsid w:val="007B2FB6"/>
    <w:rsid w:val="007B3F41"/>
    <w:rsid w:val="007B441F"/>
    <w:rsid w:val="007B5C51"/>
    <w:rsid w:val="007B7A5B"/>
    <w:rsid w:val="007D2BCD"/>
    <w:rsid w:val="007E35D7"/>
    <w:rsid w:val="007E7D6B"/>
    <w:rsid w:val="007F3092"/>
    <w:rsid w:val="007F64ED"/>
    <w:rsid w:val="00801243"/>
    <w:rsid w:val="008563D0"/>
    <w:rsid w:val="00865858"/>
    <w:rsid w:val="00875106"/>
    <w:rsid w:val="008850AD"/>
    <w:rsid w:val="00892056"/>
    <w:rsid w:val="00893144"/>
    <w:rsid w:val="008B287B"/>
    <w:rsid w:val="008C331F"/>
    <w:rsid w:val="008F247A"/>
    <w:rsid w:val="00911110"/>
    <w:rsid w:val="00913A2C"/>
    <w:rsid w:val="0091730C"/>
    <w:rsid w:val="009209DB"/>
    <w:rsid w:val="0093354A"/>
    <w:rsid w:val="00936353"/>
    <w:rsid w:val="00942CFF"/>
    <w:rsid w:val="0094742B"/>
    <w:rsid w:val="00947845"/>
    <w:rsid w:val="009500F0"/>
    <w:rsid w:val="00954951"/>
    <w:rsid w:val="00974759"/>
    <w:rsid w:val="0098169D"/>
    <w:rsid w:val="009817D5"/>
    <w:rsid w:val="00995917"/>
    <w:rsid w:val="009963A1"/>
    <w:rsid w:val="009A5787"/>
    <w:rsid w:val="009D6B98"/>
    <w:rsid w:val="009E4439"/>
    <w:rsid w:val="00A078FC"/>
    <w:rsid w:val="00A125CA"/>
    <w:rsid w:val="00A56069"/>
    <w:rsid w:val="00A704D4"/>
    <w:rsid w:val="00A729DE"/>
    <w:rsid w:val="00A73C2A"/>
    <w:rsid w:val="00AA2A2E"/>
    <w:rsid w:val="00AA4E62"/>
    <w:rsid w:val="00AB5D44"/>
    <w:rsid w:val="00AC18DF"/>
    <w:rsid w:val="00AD0A2E"/>
    <w:rsid w:val="00AD420F"/>
    <w:rsid w:val="00AF0928"/>
    <w:rsid w:val="00B02E00"/>
    <w:rsid w:val="00B11897"/>
    <w:rsid w:val="00B25C98"/>
    <w:rsid w:val="00B3046D"/>
    <w:rsid w:val="00B30552"/>
    <w:rsid w:val="00B307EC"/>
    <w:rsid w:val="00B34D82"/>
    <w:rsid w:val="00B4238C"/>
    <w:rsid w:val="00B44420"/>
    <w:rsid w:val="00B52A7A"/>
    <w:rsid w:val="00B66277"/>
    <w:rsid w:val="00B918AF"/>
    <w:rsid w:val="00BA2AE8"/>
    <w:rsid w:val="00BA5E7A"/>
    <w:rsid w:val="00BA6514"/>
    <w:rsid w:val="00BC1B85"/>
    <w:rsid w:val="00BE0FF4"/>
    <w:rsid w:val="00C10D84"/>
    <w:rsid w:val="00C12387"/>
    <w:rsid w:val="00C33C03"/>
    <w:rsid w:val="00C60ECE"/>
    <w:rsid w:val="00C76BED"/>
    <w:rsid w:val="00C86BB9"/>
    <w:rsid w:val="00C90CC7"/>
    <w:rsid w:val="00CA08CC"/>
    <w:rsid w:val="00CC1530"/>
    <w:rsid w:val="00CC2820"/>
    <w:rsid w:val="00CC593D"/>
    <w:rsid w:val="00CD07E1"/>
    <w:rsid w:val="00CE6A47"/>
    <w:rsid w:val="00D07D93"/>
    <w:rsid w:val="00D13A78"/>
    <w:rsid w:val="00D2266A"/>
    <w:rsid w:val="00D25123"/>
    <w:rsid w:val="00D30D3C"/>
    <w:rsid w:val="00D40EC9"/>
    <w:rsid w:val="00D50DC3"/>
    <w:rsid w:val="00D51E02"/>
    <w:rsid w:val="00D57B38"/>
    <w:rsid w:val="00D613E8"/>
    <w:rsid w:val="00D6626C"/>
    <w:rsid w:val="00D7234F"/>
    <w:rsid w:val="00D92234"/>
    <w:rsid w:val="00DE565A"/>
    <w:rsid w:val="00DF5DC8"/>
    <w:rsid w:val="00E02252"/>
    <w:rsid w:val="00E066BD"/>
    <w:rsid w:val="00E15624"/>
    <w:rsid w:val="00E17729"/>
    <w:rsid w:val="00E2611A"/>
    <w:rsid w:val="00E338B9"/>
    <w:rsid w:val="00E45FAA"/>
    <w:rsid w:val="00E7300E"/>
    <w:rsid w:val="00E7534A"/>
    <w:rsid w:val="00E77974"/>
    <w:rsid w:val="00EA1422"/>
    <w:rsid w:val="00EA7DFA"/>
    <w:rsid w:val="00EB142E"/>
    <w:rsid w:val="00EB18DD"/>
    <w:rsid w:val="00EC28AC"/>
    <w:rsid w:val="00ED0A33"/>
    <w:rsid w:val="00ED0E15"/>
    <w:rsid w:val="00ED130E"/>
    <w:rsid w:val="00ED3522"/>
    <w:rsid w:val="00F00762"/>
    <w:rsid w:val="00F05B3D"/>
    <w:rsid w:val="00F148BF"/>
    <w:rsid w:val="00F15645"/>
    <w:rsid w:val="00F1681D"/>
    <w:rsid w:val="00F365FB"/>
    <w:rsid w:val="00F437C8"/>
    <w:rsid w:val="00F473DB"/>
    <w:rsid w:val="00F549B2"/>
    <w:rsid w:val="00F750FE"/>
    <w:rsid w:val="00F75DCA"/>
    <w:rsid w:val="00FB5C5E"/>
    <w:rsid w:val="00FB660F"/>
    <w:rsid w:val="00FC349E"/>
    <w:rsid w:val="00FC7534"/>
    <w:rsid w:val="00FE3050"/>
    <w:rsid w:val="00FE4286"/>
    <w:rsid w:val="00FF056F"/>
    <w:rsid w:val="00FF4E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4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38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38B9"/>
  </w:style>
  <w:style w:type="paragraph" w:styleId="Footer">
    <w:name w:val="footer"/>
    <w:basedOn w:val="Normal"/>
    <w:link w:val="FooterChar"/>
    <w:uiPriority w:val="99"/>
    <w:unhideWhenUsed/>
    <w:rsid w:val="00E338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38B9"/>
  </w:style>
  <w:style w:type="paragraph" w:styleId="BalloonText">
    <w:name w:val="Balloon Text"/>
    <w:basedOn w:val="Normal"/>
    <w:link w:val="BalloonTextChar"/>
    <w:uiPriority w:val="99"/>
    <w:semiHidden/>
    <w:unhideWhenUsed/>
    <w:rsid w:val="00E338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8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03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79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4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38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38B9"/>
  </w:style>
  <w:style w:type="paragraph" w:styleId="Footer">
    <w:name w:val="footer"/>
    <w:basedOn w:val="Normal"/>
    <w:link w:val="FooterChar"/>
    <w:uiPriority w:val="99"/>
    <w:unhideWhenUsed/>
    <w:rsid w:val="00E338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38B9"/>
  </w:style>
  <w:style w:type="paragraph" w:styleId="BalloonText">
    <w:name w:val="Balloon Text"/>
    <w:basedOn w:val="Normal"/>
    <w:link w:val="BalloonTextChar"/>
    <w:uiPriority w:val="99"/>
    <w:semiHidden/>
    <w:unhideWhenUsed/>
    <w:rsid w:val="00E338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8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03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79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5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1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6.gif"/><Relationship Id="rId1" Type="http://schemas.openxmlformats.org/officeDocument/2006/relationships/image" Target="media/image1.jpeg"/><Relationship Id="rId4" Type="http://schemas.openxmlformats.org/officeDocument/2006/relationships/image" Target="media/image8.g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gif"/><Relationship Id="rId2" Type="http://schemas.openxmlformats.org/officeDocument/2006/relationships/image" Target="media/image5.emf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kummer\zMajors\LOIs\13-majors-nonsupertour-supps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225B4E-5C63-41CF-8FCE-AF3795F13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13-majors-nonsupertour-supps-template.dotx</Template>
  <TotalTime>46</TotalTime>
  <Pages>1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bkummer</dc:creator>
  <cp:lastModifiedBy>Tracey</cp:lastModifiedBy>
  <cp:revision>24</cp:revision>
  <cp:lastPrinted>2017-03-15T15:53:00Z</cp:lastPrinted>
  <dcterms:created xsi:type="dcterms:W3CDTF">2017-05-08T18:44:00Z</dcterms:created>
  <dcterms:modified xsi:type="dcterms:W3CDTF">2018-03-15T21:45:00Z</dcterms:modified>
</cp:coreProperties>
</file>